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19997;&#32504;&#23478;&#23621;&#26381;&#26631;&#20934;&#25253;&#25209;&#31295;.dot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